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26556" w14:textId="77777777" w:rsidR="00170B79" w:rsidRPr="00722A2F" w:rsidRDefault="00DE1986" w:rsidP="00034A3C">
      <w:pPr>
        <w:pStyle w:val="Title"/>
      </w:pPr>
      <w:bookmarkStart w:id="0" w:name="_GoBack"/>
      <w:r>
        <w:rPr>
          <w:lang w:val="en-GB" w:eastAsia="en-GB"/>
        </w:rP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14431106" wp14:editId="6BF0D291">
                <wp:simplePos x="0" y="0"/>
                <wp:positionH relativeFrom="page">
                  <wp:posOffset>-114935</wp:posOffset>
                </wp:positionH>
                <wp:positionV relativeFrom="page">
                  <wp:posOffset>532765</wp:posOffset>
                </wp:positionV>
                <wp:extent cx="8020800" cy="3002400"/>
                <wp:effectExtent l="0" t="0" r="0" b="7620"/>
                <wp:wrapNone/>
                <wp:docPr id="6" name="Group 6" descr="Stack of books, blackboard and pencils in holder" title="Background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800" cy="3002400"/>
                          <a:chOff x="0" y="0"/>
                          <a:chExt cx="8021320" cy="3003550"/>
                        </a:xfrm>
                      </wpg:grpSpPr>
                      <wps:wsp>
                        <wps:cNvPr id="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tangle 64" descr="homework.jpg" title="pencils in holder and stack of book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3DCA2" id="Group 6" o:spid="_x0000_s1026" alt="Title: Background banner - Description: Stack of books, blackboard and pencils in holder" style="position:absolute;margin-left:-9.05pt;margin-top:41.95pt;width:631.55pt;height:236.4pt;z-index:-251401216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LuAAAAAFJnaHRsb25nAAADe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TngAAAAEA&#10;AACgAAAAhwAAAeAAAP0gAAATggAYAAH/2P/tAAxBZG9iZV9DTQAC/+4ADkFkb2JlAGSAAAAAAf/b&#10;AIQADAgICAkIDAkJDBELCgsRFQ8MDA8VGBMTFRMTGBEMDAwMDAwRDAwMDAwMDAwMDAwMDAwMDAwM&#10;DAwMDAwMDAwMDAENCwsNDg0QDg4QFA4ODhQUDg4ODhQRDAwMDAwREQwMDAwMDBEMDAwMDAwMDAwM&#10;DAwMDAwMDAwMDAwMDAwMDAwM/8AAEQgAh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EAAAAAB/9sAhAABAQEBAQEBAQEBAQEBAQEBAQEBAQEBAQEBAQEBAQEB&#10;AQEBAQEBAQEBAQEBAgICAgICAgICAgIDAwMDAwMDAwMDAQEBAQEBAQEBAQECAgECAgMDAwMDAwMD&#10;AwMDAwMDAwMDAwMDAwMDAwMDAwMDAwMDAwMDAwMDAwMDAwMDAwMDAwP/wAARCALuA3gDAREAAhEB&#10;AxEB/90ABABv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">
                <v:rect id="Rectangle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0c566a [1605]" stroked="f" strokecolor="black [3213]" strokeweight=".25pt">
                  <v:shadow opacity="22938f" offset="0"/>
                  <v:textbox inset=",7.2pt,,7.2pt"/>
                </v:shape>
                <v:rect id="Rectangle 64" o:spid="_x0000_s1029" alt="homework.jpg" style="position:absolute;left:53149;top:7143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1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bookmarkEnd w:id="0"/>
      <w:r w:rsidR="00170B79" w:rsidRPr="00722A2F">
        <w:t>Homework Tips Checklist for Parents</w:t>
      </w:r>
    </w:p>
    <w:p w14:paraId="3B1663E4" w14:textId="77777777" w:rsidR="00097195" w:rsidRPr="00FA1C41" w:rsidRDefault="008872F8" w:rsidP="00534A3E">
      <w:pPr>
        <w:ind w:right="3240"/>
        <w:rPr>
          <w:color w:val="CE4A07" w:themeColor="accent6" w:themeShade="BF"/>
        </w:rPr>
      </w:pPr>
      <w:r>
        <w:rPr>
          <w:noProof/>
          <w:color w:val="CE4A07" w:themeColor="accent6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0CAF825" wp14:editId="559E5378">
                <wp:simplePos x="0" y="0"/>
                <wp:positionH relativeFrom="margin">
                  <wp:posOffset>5029200</wp:posOffset>
                </wp:positionH>
                <wp:positionV relativeFrom="margin">
                  <wp:posOffset>-228600</wp:posOffset>
                </wp:positionV>
                <wp:extent cx="69850" cy="114300"/>
                <wp:effectExtent l="0" t="3810" r="0" b="0"/>
                <wp:wrapNone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69C55" w14:textId="77777777" w:rsidR="009A5B55" w:rsidRPr="00BA4BC4" w:rsidRDefault="009A5B55" w:rsidP="00BA4BC4">
                            <w:pPr>
                              <w:ind w:left="990"/>
                              <w:rPr>
                                <w:spacing w:val="-10"/>
                                <w:sz w:val="40"/>
                              </w:rPr>
                            </w:pP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</w:rPr>
                              <w:t>Homework Tips Checklist for Parents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AF825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396pt;margin-top:-18pt;width:5.5pt;height:9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" filled="f" fillcolor="white [3212]" stroked="f" strokecolor="black [3213]" strokeweight=".25pt">
                <v:textbox inset=",7.2pt,,7.2pt">
                  <w:txbxContent>
                    <w:p w14:paraId="35769C55" w14:textId="77777777" w:rsidR="009A5B55" w:rsidRPr="00BA4BC4" w:rsidRDefault="009A5B55" w:rsidP="00BA4BC4">
                      <w:pPr>
                        <w:ind w:left="990"/>
                        <w:rPr>
                          <w:spacing w:val="-10"/>
                          <w:sz w:val="40"/>
                        </w:rPr>
                      </w:pP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</w:rPr>
                        <w:t>Homework Tips Checklist for Parents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97195" w:rsidRPr="00541BC6">
        <w:t>Use this checklist to help your children do t</w:t>
      </w:r>
      <w:r w:rsidR="00C8063B">
        <w:t>heir homework easily and stress </w:t>
      </w:r>
      <w:r w:rsidR="00097195" w:rsidRPr="00541BC6">
        <w:t>free.</w:t>
      </w:r>
    </w:p>
    <w:p w14:paraId="6502FEE3" w14:textId="77777777" w:rsidR="009B6F5A" w:rsidRPr="005D608A" w:rsidRDefault="009B6F5A" w:rsidP="005D608A">
      <w:pPr>
        <w:pStyle w:val="Heading1"/>
      </w:pPr>
      <w:r w:rsidRPr="005D608A">
        <w:t>Set up the environment</w:t>
      </w:r>
    </w:p>
    <w:p w14:paraId="3EF93B3B" w14:textId="77777777" w:rsidR="00097195" w:rsidRPr="00541BC6" w:rsidRDefault="00353DD3" w:rsidP="00C8063B">
      <w:pPr>
        <w:pStyle w:val="checkboxindent"/>
        <w:ind w:right="3240"/>
      </w:pPr>
      <w:sdt>
        <w:sdtPr>
          <w:id w:val="-65792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Designate a study area – quiet, well-lit and private. Not too hot or too cold.</w:t>
      </w:r>
    </w:p>
    <w:p w14:paraId="7A622E6E" w14:textId="77777777" w:rsidR="00097195" w:rsidRPr="00541BC6" w:rsidRDefault="00353DD3" w:rsidP="00C8063B">
      <w:pPr>
        <w:pStyle w:val="checkboxindent"/>
        <w:ind w:right="3240"/>
      </w:pPr>
      <w:sdt>
        <w:sdtPr>
          <w:id w:val="19831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 xml:space="preserve">Limit chances of distractions and interruptions. </w:t>
      </w:r>
    </w:p>
    <w:p w14:paraId="239C36A9" w14:textId="77777777" w:rsidR="00097195" w:rsidRPr="00541BC6" w:rsidRDefault="00353DD3" w:rsidP="00C8063B">
      <w:pPr>
        <w:pStyle w:val="checkboxindent"/>
        <w:ind w:right="3240"/>
      </w:pPr>
      <w:sdt>
        <w:sdtPr>
          <w:id w:val="-145049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Play suitable study-music softly in the background or let your child listen to it on device with headphones.</w:t>
      </w:r>
    </w:p>
    <w:p w14:paraId="3AE9BF3F" w14:textId="77777777" w:rsidR="00097195" w:rsidRPr="00541BC6" w:rsidRDefault="00353DD3" w:rsidP="00C8063B">
      <w:pPr>
        <w:pStyle w:val="checkboxindent"/>
        <w:ind w:right="3240"/>
      </w:pPr>
      <w:sdt>
        <w:sdtPr>
          <w:id w:val="-2058847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Burn incense or aromatic candles – rosemary for focus and memory; lavender for peace.</w:t>
      </w:r>
    </w:p>
    <w:p w14:paraId="345AA329" w14:textId="77777777" w:rsidR="00097195" w:rsidRPr="00541BC6" w:rsidRDefault="00353DD3" w:rsidP="00C8063B">
      <w:pPr>
        <w:pStyle w:val="checkboxindent"/>
        <w:ind w:right="3240"/>
      </w:pPr>
      <w:sdt>
        <w:sdtPr>
          <w:id w:val="1717781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Provide adequate supplies, such as pens, dictionary, and paper.</w:t>
      </w:r>
    </w:p>
    <w:p w14:paraId="14323C7B" w14:textId="77777777" w:rsidR="00097195" w:rsidRPr="00541BC6" w:rsidRDefault="00353DD3" w:rsidP="00C8063B">
      <w:pPr>
        <w:pStyle w:val="checkboxindent"/>
        <w:ind w:right="3240"/>
      </w:pPr>
      <w:sdt>
        <w:sdtPr>
          <w:id w:val="-347486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Provide water or non-sugary drinks and he</w:t>
      </w:r>
      <w:r w:rsidR="00C8063B">
        <w:t>althy snacks – studying is hard </w:t>
      </w:r>
      <w:r w:rsidR="00097195" w:rsidRPr="00541BC6">
        <w:t>work!</w:t>
      </w:r>
    </w:p>
    <w:p w14:paraId="6646F354" w14:textId="77777777" w:rsidR="00097195" w:rsidRPr="005D608A" w:rsidRDefault="00097195" w:rsidP="005D608A">
      <w:pPr>
        <w:pStyle w:val="Heading1"/>
      </w:pPr>
      <w:r w:rsidRPr="005D608A">
        <w:t>Manage homework time</w:t>
      </w:r>
    </w:p>
    <w:p w14:paraId="4AF1C3A4" w14:textId="77777777" w:rsidR="00097195" w:rsidRPr="00541BC6" w:rsidRDefault="00353DD3" w:rsidP="00097195">
      <w:pPr>
        <w:pStyle w:val="checkboxindent"/>
      </w:pPr>
      <w:sdt>
        <w:sdtPr>
          <w:id w:val="-186612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 xml:space="preserve">Establish a routine to help establish good study habits. </w:t>
      </w:r>
    </w:p>
    <w:p w14:paraId="37EB5A86" w14:textId="77777777" w:rsidR="00097195" w:rsidRPr="00541BC6" w:rsidRDefault="00353DD3" w:rsidP="009B6F5A">
      <w:pPr>
        <w:pStyle w:val="checkboxindent"/>
      </w:pPr>
      <w:sdt>
        <w:sdtPr>
          <w:id w:val="200107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 xml:space="preserve">Devise and discuss rules for homework time with your children. Print this list, post it in the homework area, and refer to it when appropriate. Rules can include: </w:t>
      </w:r>
    </w:p>
    <w:p w14:paraId="5AFC8864" w14:textId="77777777" w:rsidR="00097195" w:rsidRPr="00541BC6" w:rsidRDefault="00097195" w:rsidP="00DB1D49">
      <w:pPr>
        <w:pStyle w:val="bullet"/>
      </w:pPr>
      <w:r w:rsidRPr="00541BC6">
        <w:t>Homework time every day: 7:00pm – 8:30pm</w:t>
      </w:r>
    </w:p>
    <w:p w14:paraId="250949A2" w14:textId="77777777" w:rsidR="00097195" w:rsidRPr="00541BC6" w:rsidRDefault="00097195" w:rsidP="00DB1D49">
      <w:pPr>
        <w:pStyle w:val="bullet"/>
      </w:pPr>
      <w:r w:rsidRPr="00541BC6">
        <w:t>Work quietly and do your best.</w:t>
      </w:r>
    </w:p>
    <w:p w14:paraId="705A9581" w14:textId="77777777" w:rsidR="00097195" w:rsidRPr="00541BC6" w:rsidRDefault="00097195" w:rsidP="00DB1D49">
      <w:pPr>
        <w:pStyle w:val="bullet"/>
      </w:pPr>
      <w:r w:rsidRPr="00541BC6">
        <w:t>Say no to distractions.</w:t>
      </w:r>
    </w:p>
    <w:p w14:paraId="5E2664E8" w14:textId="77777777" w:rsidR="00097195" w:rsidRPr="00541BC6" w:rsidRDefault="00097195" w:rsidP="00DB1D49">
      <w:pPr>
        <w:pStyle w:val="bullet"/>
      </w:pPr>
      <w:r w:rsidRPr="00541BC6">
        <w:t>Take a 5-minute break every 25 minutes. Stand up, breathe deeply, stretch, rest eyes, and take a sip of water.</w:t>
      </w:r>
    </w:p>
    <w:p w14:paraId="01F9F99E" w14:textId="77777777" w:rsidR="00097195" w:rsidRPr="00541BC6" w:rsidRDefault="00097195" w:rsidP="00DB1D49">
      <w:pPr>
        <w:pStyle w:val="bullet"/>
      </w:pPr>
      <w:r w:rsidRPr="00541BC6">
        <w:t>Spend more time on difficult homework than easy homework.</w:t>
      </w:r>
    </w:p>
    <w:p w14:paraId="6DE9D400" w14:textId="77777777" w:rsidR="00097195" w:rsidRPr="00541BC6" w:rsidRDefault="00097195" w:rsidP="00DB1D49">
      <w:pPr>
        <w:pStyle w:val="bullet"/>
      </w:pPr>
      <w:r w:rsidRPr="00541BC6">
        <w:t>Complete each assignment in full.</w:t>
      </w:r>
    </w:p>
    <w:p w14:paraId="3E76E748" w14:textId="77777777" w:rsidR="00097195" w:rsidRPr="00541BC6" w:rsidRDefault="00097195" w:rsidP="00DB1D49">
      <w:pPr>
        <w:pStyle w:val="bullet"/>
      </w:pPr>
      <w:r w:rsidRPr="00541BC6">
        <w:t>Ask for help if the homework is too hard.</w:t>
      </w:r>
    </w:p>
    <w:p w14:paraId="7293997C" w14:textId="77777777" w:rsidR="00097195" w:rsidRPr="00541BC6" w:rsidRDefault="00097195" w:rsidP="00DB1D49">
      <w:pPr>
        <w:pStyle w:val="bullet"/>
      </w:pPr>
      <w:r w:rsidRPr="00541BC6">
        <w:t>Read a book or listen to an audio book if you finish before the homework end time.</w:t>
      </w:r>
    </w:p>
    <w:p w14:paraId="23740C34" w14:textId="77777777" w:rsidR="00097195" w:rsidRPr="00541BC6" w:rsidRDefault="00353DD3" w:rsidP="00097195">
      <w:pPr>
        <w:pStyle w:val="checkboxindent"/>
      </w:pPr>
      <w:sdt>
        <w:sdtPr>
          <w:id w:val="191774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Stay close to monitor and be available to help with homework.</w:t>
      </w:r>
    </w:p>
    <w:p w14:paraId="3604FEEF" w14:textId="77777777" w:rsidR="00097195" w:rsidRPr="00541BC6" w:rsidRDefault="00353DD3" w:rsidP="00097195">
      <w:pPr>
        <w:pStyle w:val="checkboxindent"/>
      </w:pPr>
      <w:sdt>
        <w:sdtPr>
          <w:id w:val="191635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Help create an atmosphere of study – do paperwork, study, or read during homework time.</w:t>
      </w:r>
    </w:p>
    <w:p w14:paraId="78B4DAB5" w14:textId="77777777" w:rsidR="00097195" w:rsidRPr="00DB1D49" w:rsidRDefault="00097195" w:rsidP="00DB1D49">
      <w:pPr>
        <w:pStyle w:val="Heading1"/>
      </w:pPr>
      <w:r w:rsidRPr="00DB1D49">
        <w:t>Guidance and good practice</w:t>
      </w:r>
    </w:p>
    <w:p w14:paraId="4D374152" w14:textId="77777777" w:rsidR="00097195" w:rsidRPr="00541BC6" w:rsidRDefault="00353DD3" w:rsidP="00097195">
      <w:pPr>
        <w:pStyle w:val="checkboxindent"/>
      </w:pPr>
      <w:sdt>
        <w:sdtPr>
          <w:id w:val="-492486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Don’t do your kids’ homework for them.</w:t>
      </w:r>
    </w:p>
    <w:p w14:paraId="5BD1D276" w14:textId="77777777" w:rsidR="00097195" w:rsidRPr="00541BC6" w:rsidRDefault="00353DD3" w:rsidP="00097195">
      <w:pPr>
        <w:pStyle w:val="checkboxindent"/>
      </w:pPr>
      <w:sdt>
        <w:sdtPr>
          <w:id w:val="1130282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If they ask for help, give guidance and stay patient.</w:t>
      </w:r>
    </w:p>
    <w:p w14:paraId="1B83D362" w14:textId="77777777" w:rsidR="00097195" w:rsidRPr="00541BC6" w:rsidRDefault="00353DD3" w:rsidP="00097195">
      <w:pPr>
        <w:pStyle w:val="checkboxindent"/>
      </w:pPr>
      <w:sdt>
        <w:sdtPr>
          <w:id w:val="-121419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 xml:space="preserve">Ask for feedback after each homework session. </w:t>
      </w:r>
    </w:p>
    <w:p w14:paraId="2B511A43" w14:textId="77777777" w:rsidR="00097195" w:rsidRPr="00541BC6" w:rsidRDefault="00353DD3" w:rsidP="00097195">
      <w:pPr>
        <w:pStyle w:val="checkboxindent"/>
      </w:pPr>
      <w:sdt>
        <w:sdtPr>
          <w:id w:val="-539663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Discuss and praise good work. Look out for and mention special efforts.</w:t>
      </w:r>
    </w:p>
    <w:p w14:paraId="61695700" w14:textId="77777777" w:rsidR="00097195" w:rsidRPr="00541BC6" w:rsidRDefault="00353DD3" w:rsidP="00097195">
      <w:pPr>
        <w:pStyle w:val="checkboxindent"/>
      </w:pPr>
      <w:sdt>
        <w:sdtPr>
          <w:id w:val="-300078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Show interest in what they are doing.</w:t>
      </w:r>
    </w:p>
    <w:p w14:paraId="213B92F6" w14:textId="77777777" w:rsidR="00097195" w:rsidRPr="00541BC6" w:rsidRDefault="00353DD3" w:rsidP="00097195">
      <w:pPr>
        <w:pStyle w:val="checkboxindent"/>
      </w:pPr>
      <w:sdt>
        <w:sdtPr>
          <w:id w:val="-349726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Share and discuss books, articles, TV programs, or TED talks relevant to their school work.</w:t>
      </w:r>
    </w:p>
    <w:p w14:paraId="0581B9CB" w14:textId="77777777" w:rsidR="00097195" w:rsidRPr="00541BC6" w:rsidRDefault="00353DD3" w:rsidP="00097195">
      <w:pPr>
        <w:pStyle w:val="checkboxindent"/>
      </w:pPr>
      <w:sdt>
        <w:sdtPr>
          <w:id w:val="-1908998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Read the teacher’s comments and notes on their assignments.</w:t>
      </w:r>
    </w:p>
    <w:p w14:paraId="5CC14CBA" w14:textId="77777777" w:rsidR="00097195" w:rsidRPr="00541BC6" w:rsidRDefault="00353DD3" w:rsidP="00097195">
      <w:pPr>
        <w:pStyle w:val="checkboxindent"/>
      </w:pPr>
      <w:sdt>
        <w:sdtPr>
          <w:id w:val="331804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Stay in touch with the teachers and find out what the children’s study goals are.</w:t>
      </w:r>
    </w:p>
    <w:p w14:paraId="7EA96D4F" w14:textId="77777777" w:rsidR="00097195" w:rsidRPr="00541BC6" w:rsidRDefault="00353DD3" w:rsidP="00097195">
      <w:pPr>
        <w:pStyle w:val="checkboxindent"/>
      </w:pPr>
      <w:sdt>
        <w:sdtPr>
          <w:id w:val="-2043432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Contact the teacher if problems arise that you are unable to solve.</w:t>
      </w:r>
    </w:p>
    <w:p w14:paraId="44D36590" w14:textId="77777777" w:rsidR="00097195" w:rsidRPr="00541BC6" w:rsidRDefault="00353DD3" w:rsidP="00097195">
      <w:pPr>
        <w:pStyle w:val="checkboxindent"/>
      </w:pPr>
      <w:sdt>
        <w:sdtPr>
          <w:id w:val="1329175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Make sure the teacher knows of any crisis or big change at home, such as a divorce, illness, death, or an accident.</w:t>
      </w:r>
    </w:p>
    <w:p w14:paraId="7CEC1482" w14:textId="77777777" w:rsidR="00097195" w:rsidRPr="00541BC6" w:rsidRDefault="00353DD3" w:rsidP="00097195">
      <w:pPr>
        <w:pStyle w:val="checkboxindent"/>
      </w:pPr>
      <w:sdt>
        <w:sdtPr>
          <w:id w:val="1583875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Ansi="MS Gothic" w:hint="eastAsia"/>
            </w:rPr>
            <w:t>☐</w:t>
          </w:r>
        </w:sdtContent>
      </w:sdt>
      <w:r w:rsidR="00835706">
        <w:tab/>
      </w:r>
      <w:r w:rsidR="00097195" w:rsidRPr="00541BC6">
        <w:t>Research and acquire study programs devised to help your children, if necessary.</w:t>
      </w:r>
    </w:p>
    <w:p w14:paraId="07DBBF35" w14:textId="77777777" w:rsidR="00600433" w:rsidRPr="00DB1D49" w:rsidRDefault="00353DD3" w:rsidP="00DB1D49">
      <w:pPr>
        <w:pStyle w:val="checkboxindent"/>
      </w:pPr>
      <w:sdt>
        <w:sdtPr>
          <w:id w:val="1765345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097195" w:rsidRPr="00541BC6">
        <w:t>Consider appointing a mentor if the school work is too difficult for you to manage.</w:t>
      </w:r>
    </w:p>
    <w:sectPr w:rsidR="00600433" w:rsidRPr="00DB1D49" w:rsidSect="009A7F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936" w:right="1080" w:bottom="936" w:left="1080" w:header="720" w:footer="144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FFE5B" w14:textId="77777777" w:rsidR="00353DD3" w:rsidRDefault="00353DD3" w:rsidP="00600433">
      <w:pPr>
        <w:spacing w:after="0" w:line="240" w:lineRule="auto"/>
      </w:pPr>
      <w:r>
        <w:separator/>
      </w:r>
    </w:p>
  </w:endnote>
  <w:endnote w:type="continuationSeparator" w:id="0">
    <w:p w14:paraId="0EF0F933" w14:textId="77777777" w:rsidR="00353DD3" w:rsidRDefault="00353DD3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altName w:val="Genev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562EF" w14:textId="77777777" w:rsidR="00F1423A" w:rsidRDefault="00F142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6C457" w14:textId="77777777" w:rsidR="00F1423A" w:rsidRDefault="00F142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36FF2" w14:textId="77777777" w:rsidR="009A5B55" w:rsidRDefault="008872F8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54664705" wp14:editId="72BF719E">
              <wp:simplePos x="0" y="0"/>
              <wp:positionH relativeFrom="page">
                <wp:posOffset>6702425</wp:posOffset>
              </wp:positionH>
              <wp:positionV relativeFrom="page">
                <wp:posOffset>9552940</wp:posOffset>
              </wp:positionV>
              <wp:extent cx="1422400" cy="234950"/>
              <wp:effectExtent l="6350" t="8890" r="0" b="3810"/>
              <wp:wrapNone/>
              <wp:docPr id="1" name="AutoShape 1" title="Decorativ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B11434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1" o:spid="_x0000_s1026" type="#_x0000_t7" alt="Title: Decorative border" style="position:absolute;margin-left:527.75pt;margin-top:752.2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73329" w14:textId="77777777" w:rsidR="00353DD3" w:rsidRDefault="00353DD3" w:rsidP="00600433">
      <w:pPr>
        <w:spacing w:after="0" w:line="240" w:lineRule="auto"/>
      </w:pPr>
      <w:r>
        <w:separator/>
      </w:r>
    </w:p>
  </w:footnote>
  <w:footnote w:type="continuationSeparator" w:id="0">
    <w:p w14:paraId="2CDD44D5" w14:textId="77777777" w:rsidR="00353DD3" w:rsidRDefault="00353DD3" w:rsidP="00600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A4F4B" w14:textId="77777777" w:rsidR="00F1423A" w:rsidRDefault="00F142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0A821" w14:textId="77777777" w:rsidR="00F1423A" w:rsidRDefault="00F142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27B38" w14:textId="77777777" w:rsidR="00F1423A" w:rsidRDefault="00F142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825C6"/>
    <w:multiLevelType w:val="hybridMultilevel"/>
    <w:tmpl w:val="CE702768"/>
    <w:lvl w:ilvl="0" w:tplc="0780F664">
      <w:start w:val="1"/>
      <w:numFmt w:val="bullet"/>
      <w:pStyle w:val="bullet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42B2B"/>
    <w:multiLevelType w:val="hybridMultilevel"/>
    <w:tmpl w:val="4E021FC8"/>
    <w:lvl w:ilvl="0" w:tplc="BC849B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DBC"/>
    <w:rsid w:val="00034A3C"/>
    <w:rsid w:val="00097195"/>
    <w:rsid w:val="00170B79"/>
    <w:rsid w:val="0026678F"/>
    <w:rsid w:val="00336B37"/>
    <w:rsid w:val="00353DD3"/>
    <w:rsid w:val="0035513C"/>
    <w:rsid w:val="00375DBC"/>
    <w:rsid w:val="00534A3E"/>
    <w:rsid w:val="005D608A"/>
    <w:rsid w:val="00600433"/>
    <w:rsid w:val="0066288D"/>
    <w:rsid w:val="006644C3"/>
    <w:rsid w:val="00693182"/>
    <w:rsid w:val="006C0713"/>
    <w:rsid w:val="00722A2F"/>
    <w:rsid w:val="00726386"/>
    <w:rsid w:val="00835706"/>
    <w:rsid w:val="008872F8"/>
    <w:rsid w:val="009A5B55"/>
    <w:rsid w:val="009A7F28"/>
    <w:rsid w:val="009B6F5A"/>
    <w:rsid w:val="00AC5A9E"/>
    <w:rsid w:val="00B30C18"/>
    <w:rsid w:val="00BA4BC4"/>
    <w:rsid w:val="00C55D16"/>
    <w:rsid w:val="00C8063B"/>
    <w:rsid w:val="00D171AC"/>
    <w:rsid w:val="00D64AE6"/>
    <w:rsid w:val="00DB1D49"/>
    <w:rsid w:val="00DE1986"/>
    <w:rsid w:val="00E72DBD"/>
    <w:rsid w:val="00E81499"/>
    <w:rsid w:val="00F1423A"/>
    <w:rsid w:val="00FA1C41"/>
    <w:rsid w:val="00FC4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290F0B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7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countax\AppData\Roaming\Microsoft\Templates\Homework%20tip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Homework tips checklist</Template>
  <TotalTime>0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cp:revision>1</cp:revision>
  <dcterms:created xsi:type="dcterms:W3CDTF">2020-03-22T16:30:00Z</dcterms:created>
  <dcterms:modified xsi:type="dcterms:W3CDTF">2020-03-22T16:31:00Z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